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87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kern w:val="0"/>
          <w:sz w:val="32"/>
          <w:szCs w:val="32"/>
        </w:rPr>
        <w:t>附件</w:t>
      </w:r>
    </w:p>
    <w:p w14:paraId="11C629FE">
      <w:pPr>
        <w:pStyle w:val="11"/>
        <w:rPr>
          <w:rFonts w:hint="default"/>
        </w:rPr>
      </w:pPr>
    </w:p>
    <w:p w14:paraId="55868DFB">
      <w:pPr>
        <w:tabs>
          <w:tab w:val="left" w:pos="12600"/>
        </w:tabs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提名202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年度江西省科学技术奖励</w:t>
      </w:r>
    </w:p>
    <w:p w14:paraId="2073BA30">
      <w:pPr>
        <w:tabs>
          <w:tab w:val="left" w:pos="12600"/>
        </w:tabs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项目（人选）表</w:t>
      </w:r>
    </w:p>
    <w:tbl>
      <w:tblPr>
        <w:tblStyle w:val="12"/>
        <w:tblW w:w="9650" w:type="dxa"/>
        <w:tblInd w:w="-475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59"/>
        <w:gridCol w:w="1759"/>
        <w:gridCol w:w="3116"/>
        <w:gridCol w:w="2360"/>
        <w:gridCol w:w="1493"/>
        <w:gridCol w:w="463"/>
      </w:tblGrid>
      <w:tr w14:paraId="76D41AD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E6B41B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8BBCA0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1F007B9E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23E358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2149ED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2EA536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4F0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792341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34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4B09D9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5049A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西杂鲟设施化耦合养殖技术创建与应用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3781F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曾庆祥、赵大显、张建铭、黄雅贞、郭婧、李建军、卢新民、</w:t>
            </w:r>
          </w:p>
          <w:p w14:paraId="6104021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刘小全、简少卿、廖月明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BC874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赣州市畜牧水产研究所、南昌大学、龙南源头活水生态科技有限责任公司、井冈山市沐云特种动物养殖有限公司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E2DB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C9E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二等奖</w:t>
            </w:r>
          </w:p>
        </w:tc>
      </w:tr>
      <w:tr w14:paraId="6BDB089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38559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BA5A5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一种四边封机台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591676"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FF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饶理平、张蔚亮、汪焰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9FEB0D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赣州珐玛珈智能设备有限公司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5E440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3E145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一等奖</w:t>
            </w:r>
          </w:p>
        </w:tc>
      </w:tr>
      <w:tr w14:paraId="217D0D0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3F7DCE"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C5113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西兰花提质增效关键技术与产业化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D3E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刘儒华、刘儒华、刘锡建、江峰、缪丹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32DA6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赣州华汉生物科技有限公司、上海工程技术大学、赣南医科大学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CB111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207FD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一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等奖</w:t>
            </w:r>
          </w:p>
        </w:tc>
      </w:tr>
      <w:tr w14:paraId="07729D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078A5D"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1F58B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基于生物发酵的日化用品制备关键技术及应用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4A99A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宋永华、曾小生、曾罗生、许频频、郑亚明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95A90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赣州澳丽尔化妆品有限公司、厦门澳丽尔日化有限公司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88C9A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84F9D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二等奖</w:t>
            </w:r>
          </w:p>
        </w:tc>
      </w:tr>
      <w:tr w14:paraId="33720A5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242F0C">
            <w:pPr>
              <w:pStyle w:val="7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DCFE7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废杂铜直接制杆产业化成套技术装备及应用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14AAC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张深根、饶勇平、丁云集、明剑、卓海鸥、张仕林、张选志、王燕平、李智、欧惠、李倩、黄崇祺、叶少军、甘啟贵、张代荣、杨洪武、王可、罗文、丁刚、刘文源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163E6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赣州江钨新型合金材料有限公司、南昌大学、上海电缆研究所有限公司、北京科技大学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西安建筑科技大学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A92E7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B6C42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特等奖</w:t>
            </w:r>
          </w:p>
        </w:tc>
      </w:tr>
      <w:tr w14:paraId="3301A4A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FA4A0C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A6F0BE"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新能源电机用高性能电磁扁线关键技术及产业化应用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41750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叶惠敏、侯豪情、彭信文、朱祚茂、姜大伟、李健、赵杨宝、邝文湖、黄慧、胡昭宇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14968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佳腾电业（赣州）股份有限公司、江西师范大学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A0907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E7D09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特</w:t>
            </w:r>
          </w:p>
          <w:p w14:paraId="5B860E1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等</w:t>
            </w:r>
          </w:p>
          <w:p w14:paraId="543C928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奖</w:t>
            </w:r>
          </w:p>
        </w:tc>
      </w:tr>
      <w:tr w14:paraId="48D86E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FD9E52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A500E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多模态眼脑成像定量关键技术体系建立及其在慢病诊疗的创新推广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A476D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邵毅、余瑶、娄岩、廖萱、蔡福鑫、彭涛、李中文、裴重刚、葛倩敏、夏天添、葛红娟、张雪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F410F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江西比格威医疗科技有限公司、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南昌大学第一附属医院、西南医科大学、川北医学院附属医院、苏州大学、宁波市眼科医院、中国医科大学附属盛京医院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0F982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6F5B2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D4A92D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762A53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2C3F4E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10621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6CD45D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烟草高效低风险</w:t>
            </w:r>
          </w:p>
          <w:p w14:paraId="0A231DE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防治农药研制与</w:t>
            </w:r>
          </w:p>
          <w:p w14:paraId="1E86308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6160A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张建华、钱益平、李勋、刘红波、张龙沂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783AC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江西卫农科技发展有限公司、赣南师范大学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927AA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F69BF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二</w:t>
            </w:r>
          </w:p>
          <w:p w14:paraId="711DC9B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等</w:t>
            </w:r>
          </w:p>
          <w:p w14:paraId="2276EE0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奖</w:t>
            </w:r>
          </w:p>
        </w:tc>
      </w:tr>
      <w:tr w14:paraId="4D53B2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C51D1F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9096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尿路结石经自然腔道取石关键技术研究及推广应用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FE842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</w:rPr>
              <w:t>宋乐明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</w:rPr>
              <w:t>程铁栋、邓小林、朱贤鑫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C2CA0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江西医为特科技有限公司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</w:rPr>
              <w:t>赣州市人民医院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pacing w:val="8"/>
                <w:kern w:val="0"/>
                <w:sz w:val="21"/>
                <w:szCs w:val="21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4A2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AAE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603D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BC20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2A9D02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C85E7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81577C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7C71E8D1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2BEEDE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A0E11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79780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CCC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547B612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1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2DB4E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61F06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柑橘黄龙病区种苗无病化快速繁育技术与应用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99055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易龙、姚锋先、赖晓桦、周俊、谢金招、彭婷、段硕、黄爱军、胡威、刘桂东、谢上海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6FAAB8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赣南师范大学，赣州市果业发展中心，江西省脐橙工程技术研究中心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DA5E0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98894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一</w:t>
            </w:r>
          </w:p>
          <w:p w14:paraId="32C306D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等</w:t>
            </w:r>
          </w:p>
          <w:p w14:paraId="393893C9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奖</w:t>
            </w:r>
          </w:p>
        </w:tc>
      </w:tr>
      <w:tr w14:paraId="37D57D8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9533B2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606D8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多级孔分子筛转轮去除VOC一体化装置及应用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D7279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马飞、姜久兴、蔡升云、谢璀、王春迎、周彬、谢兆倩、罗文忠、陈路长、徐莉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80FD3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赣南师范大学、中山大学、深圳市环境工程科学技术中心有限公司、深圳市世邦环境科技有限公司、河北先河环保科技股份有限公司、江西零真生态环境集团有限公司、赣州市生态环境技术服务中心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FD078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80726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285BCD9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3DFA88A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1386D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3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F9BB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36B5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柑橘加工产品创制及副产物高值化利用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9CE5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朱博、朱笃、颜日明、杨建军、刘建涛、陈道宗、肖依文、汪涯、张志斌、淳炯、卢占军、成臣、李俊伟、朱志良、周谷春、许荣华、陈根福、熊黎明 、郭盛华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4AD2A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赣南师范大学、江西科技师范大学、江西师范大学、江西博君生态农业开发有限公司等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1E0F6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A6F8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特</w:t>
            </w:r>
          </w:p>
          <w:p w14:paraId="4E4FA97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等</w:t>
            </w:r>
          </w:p>
          <w:p w14:paraId="3EA5B29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奖</w:t>
            </w:r>
          </w:p>
        </w:tc>
      </w:tr>
      <w:tr w14:paraId="1339A5F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2DA82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D521A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高端医用低剂量X射线CT精准成像方法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D3F12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牛善洲、王晶、喻高航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6C372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赣南师范大学、美国得克萨斯大学西南医学中心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3F927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474CA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9B8936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1532703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6D6A2B1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8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B0028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52752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面向运动数据恢复的机器学习算法及其拓展研究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113E2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胡文玉、汪廷华、陆遥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73F3C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赣南师范大学、中山大学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4AE88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112C2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739760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BA1CF4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2C3EF3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8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1F592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1C3D9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基于数学模型的柑橘黄龙病流行预测与综合防治研究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D654F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高淑京、张艳、张福民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B5EC9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B1780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1F1C8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267586F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525F077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1568D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7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CF5B5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DB04C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单原子基界面电子结构精准调控及能源电催化剂的理性设计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B96C7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唐绍彬、李小康、张世勇、江俊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9E1EF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赣南师范大学、</w:t>
            </w:r>
          </w:p>
          <w:p w14:paraId="1D1F6AD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中国科学技术大学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14DC4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E3C0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一</w:t>
            </w:r>
          </w:p>
          <w:p w14:paraId="4B1E94A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等</w:t>
            </w:r>
          </w:p>
          <w:p w14:paraId="29FEA67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eastAsia="zh-CN"/>
              </w:rPr>
              <w:t>奖</w:t>
            </w:r>
          </w:p>
        </w:tc>
      </w:tr>
      <w:tr w14:paraId="42FFE95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BB5B9A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22703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南方丘陵区洪水灾害测度与孕灾环境响应研究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C6F4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刘光旭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相爱存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E7721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E63C3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B861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7C3BE50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E9D365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BF3CF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6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B718A9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A822E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吴勇权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78F8F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吴勇权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13936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C77A8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EA828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294304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593CC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A44D2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实用新型静脉留置针固定贴的设计与研制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533C0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江美兰、罗志方、涂英、谢红英、石芳、刘其文、刘群、李霞、林华、吴莲香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EBB7D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赣南卫生健康职业学院、赣南医科大学第一附属医院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A9284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3FC70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B19917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83E723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76A6130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A07C4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0E679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徐国钻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030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徐国钻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58F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崇义章源钨业股份有限公司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FF7F1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B308F9">
            <w:pPr>
              <w:spacing w:line="560" w:lineRule="auto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EDB245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6F9B71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FDBFE7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5DD36EA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64AEC3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DC7D84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FE4B30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C73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7BEA451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3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81F9C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CA5E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滋肾解毒通络法治疗免疫性不育症的临床与基础理论研究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34AA43">
            <w:pPr>
              <w:jc w:val="both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孙小勇、秦国政、张金凤、吴斌、林唐唐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AD2C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赣南医科大学第一附属医院，云南省中医医院，赣州市中医院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C6D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43FA0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281768E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56F1AF3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56173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B7246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CF021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转基因斑马鱼在化学污染物毒性研究中的应用:毒性机制与解毒剂的新发现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B454D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陆辉强、曹子岗、廖信军、胡成钰、程波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8B095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赣南医科大学第一附属医院、井冈山大学、南昌大学、赣南师范大学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8ADB9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B570B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52EBA3B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F53F80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3F4163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5F74E4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6412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肾结石微创治疗技术创新及其临床应用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2276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 xml:space="preserve">张国玺、邹晓峰、曾国华、袁源湖、肖日海、伍耿青、王晓宁、钱彪、徐辉、刘佛林 、廖云峰、吴玉婷、江波、张兆林、李莉莉 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A0D1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赣南医科大学第一附属医院、广州医科大学附属第一医院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4237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5871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24D8932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534FEB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7D14A6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29E91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0D83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急性白血病患者预后评估体系的构建及应用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869A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陈懿建、张立群、郑永亮、黄走方、潘宜云、林传明、李林、辛柳燕、杨翔、陶冬连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5EFA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赣南医科大学第一附属医院、井冈山大学附属医院、赣州市肿瘤医院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5380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D9C2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7CFF0CF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F7B54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3F9AB6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9AEDF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46A1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“互联网+护理服务”背景下的急救培训体系研发与应用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40B2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谢红英、幸莉萍、吴淑菁、赖相燕、段志胜、王凤珍、聂亮、王芬、王萍、姬雅丽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187F3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赣南医科大学第一附属医院、赣南卫生健康职业学院、北京美鑫科技有限公司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65FFF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FC1D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E92EE0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37A4E0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BF4C9E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E1C29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AF07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改良巩膜扣带术治疗复杂视网膜脱离临床应用和推广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6640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蒋贻平、杨卫华、王辉、谢林英、刘琳琳、陈睿云、唐爱东、刘万蓉、袁思奇、谢静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DDC98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赣南医科大一附院、深圳市眼科医院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3BA0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BA8E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040773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1227063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5ED49A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1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A742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0797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溶血磷脂酸高效预警急性脑梗死技术建立及其应用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E8324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 xml:space="preserve">刘南海、牛建平、黄晓峰、李熳、宋叶华、刘页玲、钟建林、章健、罗江洪、邱芳、江丽霞、罗耀玲、彭文杰、马华谋、谢满 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218A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赣南医科大学第一附属医院、厦门医学院附属第二医院、赣南医科大学、华中科技大学、南昌医学院、瑞金市人民医院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0880B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A1641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3D5416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58368E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A0399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82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FA28B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8824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 xml:space="preserve">新型管腔类器械清洗消毒架创新研制与应用   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AD09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于凤玲、李文燕、李海燕、王丽、明心海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365C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赣南医科大学第一附属医院、山东新华医疗器械</w:t>
            </w:r>
          </w:p>
          <w:p w14:paraId="30CDB81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股份有限公司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BF24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37B9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1F6806E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3D48E8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42E4C5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6C803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29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D6F6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早孕期胎儿畸形超声筛查关键技术及临床应用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CE3F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叶军、任苓、曾庆新、程玲、游宇光、姚细保、曾琪、吴牡丹、陈花、华方明、刘荣玮、程芳玲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A2DA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C892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B5B6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592D8B0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DB1754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DD1E92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DCA81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ED6F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弹套莫菲氏滴壶式微型静脉输液监护器的研制与应用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7E1A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钟冬秀、欧阳威、罗峰、刘小丽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8B7A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赣南医科大学第一附属医院，赣南医科大学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9C3C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D036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1BE0EBD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94A429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7B9392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320A81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BAF48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双模态心源信号智慧医疗系统研发与应用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965A7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刘子由、胡硕、伍昕宇、廖伟、余俊健、李文通、陈旭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691B8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赣南医科大学第一附属医院、上海博瑟特智能科技有限公司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8C41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CB1BB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4B1CA4A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069ACB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14689E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2BA163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B4CD7E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32D8679D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00CAD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6F44CA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087F2D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96D9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3806C7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1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549469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2FF2C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可视化智能医学技术与数字医疗产业化路径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C7A0B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曾祥泰、易云、雷音、王丽、刘荣华、蔡浩、王磊、邱晓俊、余会贤、何雄、肖伟、谢洋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9D8DF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赣南医科大学第一附属医院、赣南师范大学、江西憶源多媒体科技有限公司、赣南医科大学、中国移动通信集团江西有限公司赣州分公司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D49D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09B6E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317CA69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898A97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BE413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1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5C8CD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926C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居家康复体系构建及推广应用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89B9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王茂源，高峰，钟燕彪，李建军，李宏伟，谢瑞莲，李海，刘月泉，罗云，杨佳明、廖京海、邹美萱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5171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赣南医科大学第一附属医院，中国康复研究中心，赣南师范大学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25717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9A7C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2C1CA73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97B1E5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5CE744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1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FB54EC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E8066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基于小细胞外囊泡的疾病新标志物检测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79A94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黄俊云、钟田雨、焦志刚、胡蓉、王晓玲、黄德发、谢芳芳、胡蝶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6817B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6ED9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FE56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2001349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1DA1EA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4A7AC6A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C17464A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BEC17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何天生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CBE59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何天生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9656F1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06CD3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D2B38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65B87F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0703C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BBD93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胡海波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E52C1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胡海波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A4BF2A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AA3B0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331BC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13B541E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2B5841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46D79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温丽娟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E93B3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温丽娟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BC8E4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14434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DCB54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2D4945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D974D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EAAF7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李玉梅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34300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李玉梅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166B1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71D60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562B9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A64257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6BD07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39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A65DF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欧阳露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0DB13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欧阳露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0BF94D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71EAA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330110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4FD040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EB5412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B4E5D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李小军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15AF4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李小军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FC673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5A08E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A6822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66A8F0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260AC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B27B2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张文娟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E5746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张文娟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D2FA3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C80F4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C3C5B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3C743F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F9A5E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3B10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李坊佐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45BF4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李坊佐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BFEFC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21FB6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75F1C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E48FBD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FFF0F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55496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李红东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1DEC2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李红东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CBFEC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B53B6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307B9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3461B0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7812EC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B6A898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天然免疫调节结直肠癌的作用和机制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2CEE7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刘志平、谢富华、刘圣兰、何良梅、谢园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8A8B0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赣南医科大学第一附属医院、赣州市南康区第一人民医院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1E2A9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F9F00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CF12D5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7727A1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4A99AE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6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F23C0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BEEBD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基于绿色氧化偶联策略合成功能氮杂环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0EE747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彭湘君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刘良先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曾勇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006E24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赣南师范大学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B9EA2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D7BB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3B3200E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5080E80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5A02DF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6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0479F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A7020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电针及清热解毒类中药靶向α7nAChR抑制神经炎症的机制研究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8FC80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黄诚、黄志华、江茜、麻海娟、张丽梅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50767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4D10E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DC48C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EEEDA5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E10A51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41BBBB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ABF350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55395B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240C570B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517F3B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D92D65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B448F2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DF4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417FCA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2DD291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66CAA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液态金属非平衡凝固过程的动力学及微观结构演变机制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400D49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周丽丽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田泽安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8ACF3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湖南大学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C5B69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C0DF2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3F56744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DF8C34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E5C3CE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99EF1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F157F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双氮铱的设计及其应用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B9B7C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罗人仕、廖建华、魏一飞、罗年华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75316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B3ECC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DA0FD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06B69B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1D279A1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17EFE6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8F2F5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49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6A78A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肝细胞癌进展的新机制及其预后标志物的发现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C01F0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万绍贵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周观林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徐景祥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鲍登克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罗娟娟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3F33B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赣州市第五人民医院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河南大学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A494F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D3C6F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200501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834D2D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B48D38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5AD401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B4DDD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基于纳米传感技术的公共卫生标志物检测及其信号增强机制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BDECD6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黄启同、马小明、林小凤、张惠芳、李勋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CB580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赣南医科大学、赣南师范大学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164D9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C2F9A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37DB141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1118EC2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6C3E809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01EDA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05907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吡啶基分子体系进阶：从骨架构筑到荧光分子、铱探针的创制与调控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BA6E7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杨民、刘晋彪、万常峰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22FF72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江西师范大学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797B84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B977F56"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6C3376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DCCACF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2AE5FC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09B0E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CC121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“虔甘宝”系列甜菜碱产品的护肝应用及产业化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C72E6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王烈峰、赖正鑫、郭孝平、徐敏雯、王玉财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6AFEF2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赣南医科大学、江西熙帝健康科技发展有限公司、赣南医科大学第一附属医院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C8AD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341D3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二</w:t>
            </w:r>
          </w:p>
          <w:p w14:paraId="515EEC5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5B31261C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7DF9602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A7DBFF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AA9C8E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油茶功能产品产业化关键技术与应用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47304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范小娜、兰晓玲、何璇、李林福、杨建琼、刘海、范平龙、丁冶春、李洪亮、曾雪亮、肖海、彭旗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73E1C5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赣南医科大学、赣南医学科大学第一附属医院、赣州哈克生物科技有限公司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BF21E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BBF1D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55E5E93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FACE8C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6303A2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65722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FF00F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赣南地区环境污染物对机体健康风险的评估及应用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C1B91D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高艳芳、张小康、胡恭华、刘伟、黄磊、邹丽君、郭有、李晨薇、周兴业、陈卫红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087BE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南医科大学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赣南医科大学第一附属医院、江西省疾病预防控制中心、海南医科大学第二附属医院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华中科技大学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C6E9E2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761DE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29F5A0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BFA7E2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63F63A0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4993B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EB04E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面向话音增强的智能MEMS麦克风关键技术研究及应用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88D9C3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孙成立、郭桥生、杨国庆、许春冬、郭智华、陈飞龙、康良军、郭奕君、彭建坤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2157C09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朝阳聚声泰（信丰）科技有限公司、南昌航空大学、广州航海学院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13E97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A44865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8058D3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73BF9E2">
            <w:pPr>
              <w:jc w:val="center"/>
              <w:rPr>
                <w:rFonts w:hint="default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621359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7F404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2B508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高性能LED用的印刷线路板制备关键技术与产业化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531AE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杜林峰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李立清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邓涛</w:t>
            </w: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陈强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D4759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信丰迅捷兴电路科技有限公司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E6662F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9E91D4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3DC519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8E9343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3DDD7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C14D38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3EFDB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高品质营养包和其他营养食品关键技术与智能化生产线创制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103533">
            <w:pPr>
              <w:jc w:val="left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林松毅、钟利敏、吴超、朱春燕、朱蓓薇、谢作桦、祁立波、赵海彬、周彦如、尚珊、陈湖南、傅宝尚、赖地发、张思琼、杨晶琦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9A309C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赣州市全标生物科技有限公司、大连工业大学、江西广来健康产业有限公司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A0F91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C0E5F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1DC4D95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41537C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B8C878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023B2B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7DC05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周贺鹏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67B0B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周贺鹏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FA7F9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983B0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9283D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C74A16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AC657C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1CB228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7ACB2ABE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9E2428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498ED2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1D9B27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A69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774BEE3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11DE1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59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98D6AEF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黄志强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CDE396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黄志强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683833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033C21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AAB062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BC70AA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9651C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B3FE99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史超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7BC3D0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史超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7A2363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7F86C3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6EA2D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569488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A1390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9090B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朱丽华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6496E5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朱丽华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E61E2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614E13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70B956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D67D5F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53E6DF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80F40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田磊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40D94C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田磊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DE3AA9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9BAA8E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9F6674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D3FBD5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60C24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F6DDEA4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羊求民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8972C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羊求民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A58FC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3E59E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35B294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F2181D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EC3C9C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A24AB2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陈俊杰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866B39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陈俊杰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F68191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8A085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9C32FC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B7359D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6114D0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C959AD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刘志楼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35A7DA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刘志楼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A83755C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DDF312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99501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D25391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BA3135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14A0A8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刘超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FA303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刘超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C5B8BE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AD39868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青年科技奖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C3548C">
            <w:pPr>
              <w:spacing w:line="560" w:lineRule="auto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3C0E68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0308F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80DE74B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sz w:val="21"/>
                <w:szCs w:val="21"/>
              </w:rPr>
              <w:t>离子型稀土采冶</w:t>
            </w: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废水绿色高效生物脱氮技术基础研究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40A3A68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张大超、朱易春、刘祖文、苏昊、黄书昌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E17F7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222742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87D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一</w:t>
            </w:r>
          </w:p>
          <w:p w14:paraId="3B563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等</w:t>
            </w:r>
          </w:p>
          <w:p w14:paraId="7AE57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b w:val="0"/>
                <w:bCs/>
                <w:color w:val="000000"/>
                <w:sz w:val="21"/>
                <w:szCs w:val="21"/>
              </w:rPr>
              <w:t>奖</w:t>
            </w:r>
          </w:p>
        </w:tc>
      </w:tr>
      <w:tr w14:paraId="2D684BD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77E64C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C26F1A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聚合半导体材料高效光催化产氢体系的创制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A282A2">
            <w:pP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刘诗咏，黄微雅，程敬招，刘礼林，刘慧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3C2986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江西理工大学</w:t>
            </w:r>
          </w:p>
          <w:p w14:paraId="52B6612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赣南科技学院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AC363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D21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一</w:t>
            </w:r>
          </w:p>
          <w:p w14:paraId="302EC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等</w:t>
            </w:r>
          </w:p>
          <w:p w14:paraId="5F0E0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奖</w:t>
            </w:r>
          </w:p>
        </w:tc>
      </w:tr>
      <w:tr w14:paraId="236C76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36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309AA9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69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4A2EC23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铜(I)配合物光功能分子材料的设计合成与机理研究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C1B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陈景林，黄维扬，刘遂军，王金云，周桂江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CE2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江西理工大学，香港理工大学，中国科学院福建物质结构研究所，西安交通大学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525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562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D83D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AC25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B30A53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3C052F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0927EE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基于镁盐-有机酸复合体系的离子型稀土矿绿色高效浸取基础研究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7C47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肖燕飞，冯宗玉，杨幼明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0EA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江西理工大学，有研稀土新材料股份有限公司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6D6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4A8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4723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452D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78ABEA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1CAF7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FC5C41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不饱和双键分子模型的设计、结构调控及其储能增效机制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2CB1AE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陈军、李玉涛、丁能文、张骞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85C51E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江西理工大学；</w:t>
            </w:r>
          </w:p>
          <w:p w14:paraId="710B170D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中国科学院物理研究所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24E596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786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67329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9906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5C6E1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BB2956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E45102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宽禁带半导体封装二维材料的物性优化及功能化机制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B40D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许梁，夏李斌，熊仕显，漆小鹏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250C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B6E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5C5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5B31B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40F24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DA159F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BB084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3B65B6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碳纳米管连续体增强电极的界面耦合及电荷输运机制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949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吴子平，刘先斌，尹艳红，刘亭，胡英燕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21E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627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C62F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3D6D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FD28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77BAFFE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F0851E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4CE1A8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1E6CC9E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FE073A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9FB27C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2949CF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E72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526E4A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391E320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FE5CDB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旋转机械故障特征可视化及剩余寿命预测理论与方法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142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古莹奎，邱光琦，曾磊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8B63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江西理工大学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F53C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F57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71937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C0D1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231470B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6B25B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8EF821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14:ligatures w14:val="standardContextual"/>
              </w:rPr>
              <w:t>战略金属资源低碳高效利用基础理论研究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82210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赵宝军，廖金发，廖春发，王旭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5AD609E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江西理工大学</w:t>
            </w:r>
          </w:p>
          <w:p w14:paraId="325F0A66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909EE57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自然科学奖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279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一</w:t>
            </w:r>
          </w:p>
          <w:p w14:paraId="43A96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等</w:t>
            </w:r>
          </w:p>
          <w:p w14:paraId="2EEA7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奖</w:t>
            </w:r>
          </w:p>
        </w:tc>
      </w:tr>
      <w:tr w14:paraId="064666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170F63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76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CB8D94">
            <w:pPr>
              <w:jc w:val="both"/>
              <w:rPr>
                <w:rFonts w:hint="eastAsia" w:ascii="宋体" w:hAnsi="宋体" w:eastAsia="宋体" w:cs="宋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低碳瓷球磨矿新技术及其工业应用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26B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吴彩斌，张忠祥，何斌全，周兆钰，吴新义，刘恒嵩，王宏喜，杨昌龙，李爱民，李保健，程双龙，李  军，范亚强，胡  城，廖宁宁，杨会兵，李金锋，黄景华，黎小峰，龙冰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CDDE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江西理工大学，江西铜业股份有限公司德兴铜矿，景德镇百特威尔新材料有限公司，江西钨业控股集团有限公司，湖南柿竹园有色金属有限责任公司，安徽马钢矿业资源集团有限公司，安徽庐江龙桥矿业股份有限公司，宁化行洛坑钨矿有限公司，宜春钽铌矿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CED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7AFD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特</w:t>
            </w:r>
          </w:p>
          <w:p w14:paraId="17E73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22FB6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5A10AFE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12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F145CFF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77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A8CC61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高含杂硫化铜矿流场强化浮选技术与应用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E5F0F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赵冠飞，钟勇，冯博，刘群，邱廷省，吴昊，黄春福，曹喜民，胡文英，钟国建，丁声强，艾光华，朱冬梅，岑正伟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0EA2D0F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江西理工大学，广东省大宝山矿业有限公司，江西铜业股份有限公司城门山铜矿，江西环境工程职业学院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2D7B6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C78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一</w:t>
            </w:r>
          </w:p>
          <w:p w14:paraId="5E3BE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等</w:t>
            </w:r>
          </w:p>
          <w:p w14:paraId="5E185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奖</w:t>
            </w:r>
          </w:p>
        </w:tc>
      </w:tr>
      <w:tr w14:paraId="64E9499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9677FA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78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566D247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北斗/GNSS基准站网精密处理关键技术及其典型工程应用</w:t>
            </w:r>
          </w:p>
          <w:p w14:paraId="6AA5D2D0">
            <w:pPr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36C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贺小星，鲁铁定，周锋，李昭，姜卫平，王海城，马下平、花向红，钟南，王雯涛，孙喜文，黄征凯，张云涛，刘晖娟，程远明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7A2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，东华理工大学，山东科技大学，武汉大学，河北省水利水电勘测设计研究院集团有限公司，西安科技大学，中国交通通信信息中心，华东交通大学，河北省水利工程局集团有限公司，南昌市城市规划设计研究总院集团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02C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12B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EE46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7D912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33B2134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40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EFDC5D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79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F3CA4C9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离子稀土原地浸矿基础理论与数字化精准开采技术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CFE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王观石，罗嗣海，洪本根，秦磊，孔维长，彭陈亮，修鹏，曾伟，胡世丽，刘文利，严鸿海，龙平，王明照，郭钟群，林福明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FC8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江西理工大学，龙岩市稀土开发有限公司，厦门钨业股份有限公司，南昌大学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D625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FBF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4059E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0472E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1DE87B9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33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81A8DF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80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204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钕铁硼永磁材料晶界调控与重稀土高效利用关键技术及产业化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6CC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江庆政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黄清芳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陈大崑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陶利明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刘仁辉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师大伟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许德钦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黄绍军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CEC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江西理工大学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福建省金龙稀土股份有限公司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江西江钨稀有金属新材料股份有限公司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1613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968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一</w:t>
            </w:r>
          </w:p>
          <w:p w14:paraId="24867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等</w:t>
            </w:r>
          </w:p>
          <w:p w14:paraId="57F58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奖</w:t>
            </w:r>
          </w:p>
        </w:tc>
      </w:tr>
      <w:tr w14:paraId="7E62BAA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5662F9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C9289C"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项目名称</w:t>
            </w:r>
          </w:p>
          <w:p w14:paraId="1627D700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（人选姓名）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409093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主要完成人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39E344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主要完成单位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194B8F">
            <w:pPr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提名奖种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B38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奖等</w:t>
            </w:r>
          </w:p>
        </w:tc>
      </w:tr>
      <w:tr w14:paraId="724FD86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88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ADDEBC6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81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7763F9">
            <w:pPr>
              <w:pStyle w:val="7"/>
              <w:spacing w:line="240" w:lineRule="auto"/>
              <w:ind w:firstLine="0" w:firstLineChars="0"/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面向智能物联网系统的可信认证与集成控制关键技术及产业化应用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5B96B1">
            <w:pPr>
              <w:pStyle w:val="7"/>
              <w:spacing w:line="240" w:lineRule="auto"/>
              <w:ind w:firstLine="0" w:firstLineChars="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张小红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易称福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吴政泽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董丽凤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，樊中奎，</w:t>
            </w:r>
            <w:r>
              <w:rPr>
                <w:rFonts w:hint="eastAsia"/>
                <w:sz w:val="21"/>
                <w:szCs w:val="21"/>
              </w:rPr>
              <w:t>孟万祥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，龙克柳，</w:t>
            </w:r>
            <w:r>
              <w:rPr>
                <w:rFonts w:hint="eastAsia"/>
                <w:sz w:val="21"/>
                <w:szCs w:val="21"/>
              </w:rPr>
              <w:t>王昱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，曾鹏程，</w:t>
            </w:r>
            <w:r>
              <w:rPr>
                <w:rFonts w:hint="eastAsia"/>
                <w:sz w:val="21"/>
                <w:szCs w:val="21"/>
              </w:rPr>
              <w:t>王彦顺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1DFDA9">
            <w:pPr>
              <w:pStyle w:val="7"/>
              <w:spacing w:line="240" w:lineRule="auto"/>
              <w:ind w:firstLine="0" w:firstLineChars="0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江西理工大学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深圳四博智联科技有限公司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sz w:val="21"/>
                <w:szCs w:val="21"/>
              </w:rPr>
              <w:t>徐州虹智智能科技有限公司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A63B9F">
            <w:pPr>
              <w:pStyle w:val="7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713083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</w:t>
            </w:r>
          </w:p>
          <w:p w14:paraId="4568C29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  <w:p w14:paraId="79BFB80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奖</w:t>
            </w:r>
          </w:p>
        </w:tc>
      </w:tr>
      <w:tr w14:paraId="27DE35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629252">
            <w:pPr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82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63C64D8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基于能耗解耦的轨道交通节能优化协同控制关键技术及应用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1BB2DF4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杨杰，贾利民，卢少锋，崔俊锋，曾恒，于超然，王艳辉，刘鸿恩，郝羽成，熊光华，王盼盼，吴楠，石晶，刘书云，张成蕾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3EBBD7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江西理工大学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  <w:lang w:val="en-US" w:eastAsia="zh-CN"/>
              </w:rPr>
              <w:t>北京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交通大学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华南理工大学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北京全路通信信号研究设计院集团有限公司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中车长春轨道客车股份有限公司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南昌中铁穗城轨道交通建设运营有限公司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  <w:t>中国科学院赣江创新研究院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E47C2F2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3CC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0F2BD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3953C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6B82E5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80EC9C">
            <w:pPr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AEB91F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硫化铜矿大宗固体废弃物资源化关键技术及应用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353DAD1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薛锦春、何敏、赵桂洪、张兆阳、谢捷敏、朱道佩、黄家新、戴汛、王小娟、万云帅、王淑婷、任飞鹏、王宇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CF0D8F">
            <w:pPr>
              <w:jc w:val="both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江西理工大学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江西铜业股份有限公司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德兴铜矿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江西铜业股份有限公司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城门山铜矿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44E7482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  <w:t>科技进步奖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447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一</w:t>
            </w:r>
          </w:p>
          <w:p w14:paraId="5782B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等</w:t>
            </w:r>
          </w:p>
          <w:p w14:paraId="63BF0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  <w:lang w:val="en-US" w:eastAsia="zh-CN"/>
              </w:rPr>
              <w:t>奖</w:t>
            </w:r>
          </w:p>
        </w:tc>
      </w:tr>
      <w:tr w14:paraId="0D909E7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79BF704">
            <w:pPr>
              <w:spacing w:line="5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A6149FF">
            <w:pPr>
              <w:jc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铜杆-线-丝材真空连续铸造、智能制备成套技术与装备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3C76C5E">
            <w:pPr>
              <w:jc w:val="both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杨斌，汪航，陈辉明，宋小军，肖翔鹏，李明茂，黄学雨，胡超云，孙晓风，黄少毅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4C746B">
            <w:pPr>
              <w:jc w:val="both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江西理工大学，江西中臻通讯科技有限公司，鹰潭市众鑫成铜业有限公司，鹰潭毅鹏智能科技有限公司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379598">
            <w:pPr>
              <w:jc w:val="center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技术发明奖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FAEF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特</w:t>
            </w:r>
          </w:p>
          <w:p w14:paraId="73235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等</w:t>
            </w:r>
          </w:p>
          <w:p w14:paraId="1EFBD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sz w:val="21"/>
                <w:szCs w:val="21"/>
              </w:rPr>
              <w:t>奖</w:t>
            </w:r>
          </w:p>
        </w:tc>
      </w:tr>
      <w:tr w14:paraId="0277501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9" w:hRule="atLeast"/>
        </w:trPr>
        <w:tc>
          <w:tcPr>
            <w:tcW w:w="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C4F5F20">
            <w:pPr>
              <w:jc w:val="center"/>
              <w:rPr>
                <w:rFonts w:hint="default" w:ascii="Times New Roman" w:hAnsi="Times New Roman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  <w:t>85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2B1D246">
            <w:pPr>
              <w:jc w:val="both"/>
              <w:rPr>
                <w:rFonts w:hint="default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采用解交联剂的再生木塑制品及制备方法</w:t>
            </w:r>
          </w:p>
        </w:tc>
        <w:tc>
          <w:tcPr>
            <w:tcW w:w="3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9D13A74">
            <w:pPr>
              <w:jc w:val="both"/>
              <w:rPr>
                <w:rFonts w:hint="default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朱甲文、朱文、朱强、朱坤、关丽涛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A6F939">
            <w:pPr>
              <w:jc w:val="both"/>
              <w:rPr>
                <w:rFonts w:hint="default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江西瑞京鸿兴实业有限公司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E8360D">
            <w:pPr>
              <w:jc w:val="center"/>
              <w:rPr>
                <w:rFonts w:hint="default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技术发明奖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9DEE290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一</w:t>
            </w:r>
          </w:p>
          <w:p w14:paraId="3AEA03FB">
            <w:pPr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等</w:t>
            </w:r>
          </w:p>
          <w:p w14:paraId="52B5D303"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/>
              </w:rPr>
              <w:t>奖</w:t>
            </w:r>
          </w:p>
        </w:tc>
      </w:tr>
    </w:tbl>
    <w:p w14:paraId="20975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lang w:val="en-US" w:eastAsia="zh-CN"/>
        </w:rPr>
      </w:pPr>
    </w:p>
    <w:p w14:paraId="52BA67E4">
      <w:pPr>
        <w:pStyle w:val="7"/>
        <w:rPr>
          <w:rFonts w:hint="eastAsia"/>
        </w:rPr>
      </w:pPr>
    </w:p>
    <w:p w14:paraId="101EF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</w:rPr>
        <w:t xml:space="preserve">提名单位联系人：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>廖家乐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val="en-US" w:eastAsia="zh-CN"/>
        </w:rPr>
        <w:t>办公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eastAsia="zh-CN"/>
        </w:rPr>
        <w:t>固定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</w:rPr>
        <w:t xml:space="preserve">电话：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>0797-8996230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            </w:t>
      </w:r>
    </w:p>
    <w:p w14:paraId="6A40B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eastAsia="zh-CN"/>
        </w:rPr>
      </w:pPr>
    </w:p>
    <w:p w14:paraId="072AB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eastAsia="zh-CN"/>
        </w:rPr>
        <w:t>手机：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>14796732078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</w:rPr>
        <w:t xml:space="preserve">电子邮箱：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>gzskjjcgk@163.com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color w:val="000000"/>
          <w:spacing w:val="-10"/>
          <w:sz w:val="24"/>
          <w:szCs w:val="24"/>
        </w:rPr>
        <w:t xml:space="preserve"> </w:t>
      </w:r>
    </w:p>
    <w:p w14:paraId="3D61E090"/>
    <w:p w14:paraId="522523C3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27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C5D307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22220B">
                          <w:pPr>
                            <w:pStyle w:val="8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22220B">
                    <w:pPr>
                      <w:pStyle w:val="8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B9B6F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A337E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E99AD"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F9E7B"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EFA10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MGMwMWQ5YTFmN2I3YjZmYzM3ZjlmMzYxOGI5Y2IifQ=="/>
  </w:docVars>
  <w:rsids>
    <w:rsidRoot w:val="71AB593D"/>
    <w:rsid w:val="00026B9E"/>
    <w:rsid w:val="000A6385"/>
    <w:rsid w:val="00151DFD"/>
    <w:rsid w:val="0038302F"/>
    <w:rsid w:val="004E0E11"/>
    <w:rsid w:val="005A5314"/>
    <w:rsid w:val="008E3C24"/>
    <w:rsid w:val="009079E6"/>
    <w:rsid w:val="00966BC6"/>
    <w:rsid w:val="00A5318E"/>
    <w:rsid w:val="00D773D8"/>
    <w:rsid w:val="00D81F82"/>
    <w:rsid w:val="00DA2577"/>
    <w:rsid w:val="00E6580E"/>
    <w:rsid w:val="01557A3F"/>
    <w:rsid w:val="02146EAD"/>
    <w:rsid w:val="024523AB"/>
    <w:rsid w:val="02A00C02"/>
    <w:rsid w:val="037F61E0"/>
    <w:rsid w:val="03EB3AD3"/>
    <w:rsid w:val="04AD410E"/>
    <w:rsid w:val="056F035F"/>
    <w:rsid w:val="06134286"/>
    <w:rsid w:val="06180134"/>
    <w:rsid w:val="08B66C07"/>
    <w:rsid w:val="0A560A40"/>
    <w:rsid w:val="0C0D3381"/>
    <w:rsid w:val="0C764A28"/>
    <w:rsid w:val="0CE20369"/>
    <w:rsid w:val="0F5B7930"/>
    <w:rsid w:val="0FDE2036"/>
    <w:rsid w:val="10465F4D"/>
    <w:rsid w:val="10606175"/>
    <w:rsid w:val="10714580"/>
    <w:rsid w:val="11505970"/>
    <w:rsid w:val="11F829A6"/>
    <w:rsid w:val="11FC5B56"/>
    <w:rsid w:val="14B061FF"/>
    <w:rsid w:val="150D3503"/>
    <w:rsid w:val="15252C63"/>
    <w:rsid w:val="157C6E43"/>
    <w:rsid w:val="15D73F64"/>
    <w:rsid w:val="15E863E1"/>
    <w:rsid w:val="15EA1C23"/>
    <w:rsid w:val="175F0C0D"/>
    <w:rsid w:val="17C906FB"/>
    <w:rsid w:val="180472EA"/>
    <w:rsid w:val="184D0153"/>
    <w:rsid w:val="18A027B1"/>
    <w:rsid w:val="1A1C0244"/>
    <w:rsid w:val="1ACA0B79"/>
    <w:rsid w:val="1B0A1C19"/>
    <w:rsid w:val="1BA7335D"/>
    <w:rsid w:val="1D095B34"/>
    <w:rsid w:val="1EAC2064"/>
    <w:rsid w:val="1F067394"/>
    <w:rsid w:val="1F4563CB"/>
    <w:rsid w:val="1FD07690"/>
    <w:rsid w:val="20F159A4"/>
    <w:rsid w:val="21D3412D"/>
    <w:rsid w:val="226D2547"/>
    <w:rsid w:val="229D45E0"/>
    <w:rsid w:val="24A70C45"/>
    <w:rsid w:val="25A517F0"/>
    <w:rsid w:val="25F0721C"/>
    <w:rsid w:val="28E32F71"/>
    <w:rsid w:val="28EC7592"/>
    <w:rsid w:val="2A4D6D05"/>
    <w:rsid w:val="2A5C0793"/>
    <w:rsid w:val="2A604161"/>
    <w:rsid w:val="2AD839F2"/>
    <w:rsid w:val="2D016D3A"/>
    <w:rsid w:val="2D9771B3"/>
    <w:rsid w:val="2E6F325D"/>
    <w:rsid w:val="2F3B20E7"/>
    <w:rsid w:val="2F4F58DB"/>
    <w:rsid w:val="2F571F2A"/>
    <w:rsid w:val="2FA575D8"/>
    <w:rsid w:val="326811F0"/>
    <w:rsid w:val="32AF043E"/>
    <w:rsid w:val="32C03127"/>
    <w:rsid w:val="32CD327B"/>
    <w:rsid w:val="32E162FE"/>
    <w:rsid w:val="32EC5F8D"/>
    <w:rsid w:val="33515718"/>
    <w:rsid w:val="33E56110"/>
    <w:rsid w:val="33E63F2A"/>
    <w:rsid w:val="340C5AC8"/>
    <w:rsid w:val="353373C3"/>
    <w:rsid w:val="3541327C"/>
    <w:rsid w:val="36AF1C5F"/>
    <w:rsid w:val="36E12CD9"/>
    <w:rsid w:val="36FAAA5C"/>
    <w:rsid w:val="38155D04"/>
    <w:rsid w:val="383F1A59"/>
    <w:rsid w:val="38F8586A"/>
    <w:rsid w:val="3A9D1304"/>
    <w:rsid w:val="3AD85E88"/>
    <w:rsid w:val="3BCE3CBC"/>
    <w:rsid w:val="3BEE1E8E"/>
    <w:rsid w:val="3BF219ED"/>
    <w:rsid w:val="3D1C027D"/>
    <w:rsid w:val="3DD04AFB"/>
    <w:rsid w:val="3E492D86"/>
    <w:rsid w:val="3E794678"/>
    <w:rsid w:val="3FAF0DA7"/>
    <w:rsid w:val="40374DE9"/>
    <w:rsid w:val="40BE380E"/>
    <w:rsid w:val="4163743B"/>
    <w:rsid w:val="43411088"/>
    <w:rsid w:val="43DB04A2"/>
    <w:rsid w:val="442030C7"/>
    <w:rsid w:val="44203286"/>
    <w:rsid w:val="444F35A2"/>
    <w:rsid w:val="44921CEB"/>
    <w:rsid w:val="451D6609"/>
    <w:rsid w:val="45470F12"/>
    <w:rsid w:val="46216924"/>
    <w:rsid w:val="46382CC0"/>
    <w:rsid w:val="463F209E"/>
    <w:rsid w:val="46907722"/>
    <w:rsid w:val="47033F9A"/>
    <w:rsid w:val="479D274C"/>
    <w:rsid w:val="484479BA"/>
    <w:rsid w:val="490F3DC4"/>
    <w:rsid w:val="491D4BAC"/>
    <w:rsid w:val="49433496"/>
    <w:rsid w:val="49642FF8"/>
    <w:rsid w:val="4A195958"/>
    <w:rsid w:val="4AB90145"/>
    <w:rsid w:val="4D563729"/>
    <w:rsid w:val="4D903FFE"/>
    <w:rsid w:val="4E1750BE"/>
    <w:rsid w:val="4F863F10"/>
    <w:rsid w:val="4FE44977"/>
    <w:rsid w:val="50147C62"/>
    <w:rsid w:val="503A0EF3"/>
    <w:rsid w:val="52533DAB"/>
    <w:rsid w:val="54FE6431"/>
    <w:rsid w:val="55201449"/>
    <w:rsid w:val="55462905"/>
    <w:rsid w:val="56AD159D"/>
    <w:rsid w:val="5A687125"/>
    <w:rsid w:val="5ABBEEAF"/>
    <w:rsid w:val="5AC07BD1"/>
    <w:rsid w:val="5BF54926"/>
    <w:rsid w:val="5C2A4F57"/>
    <w:rsid w:val="5CCF37EB"/>
    <w:rsid w:val="5D495969"/>
    <w:rsid w:val="5E6D31D3"/>
    <w:rsid w:val="5EBF9FC5"/>
    <w:rsid w:val="5EF71231"/>
    <w:rsid w:val="5EFC8E7D"/>
    <w:rsid w:val="5FBE49A1"/>
    <w:rsid w:val="6088731B"/>
    <w:rsid w:val="60F06C34"/>
    <w:rsid w:val="618155DD"/>
    <w:rsid w:val="61883DBD"/>
    <w:rsid w:val="64254134"/>
    <w:rsid w:val="65C7D2DF"/>
    <w:rsid w:val="65F2260F"/>
    <w:rsid w:val="66427DAE"/>
    <w:rsid w:val="66652356"/>
    <w:rsid w:val="66F16F3A"/>
    <w:rsid w:val="68227962"/>
    <w:rsid w:val="6AA915A7"/>
    <w:rsid w:val="6B5F0521"/>
    <w:rsid w:val="6BA90E7A"/>
    <w:rsid w:val="6CB57121"/>
    <w:rsid w:val="6D3E39A9"/>
    <w:rsid w:val="6D535020"/>
    <w:rsid w:val="6EFA120E"/>
    <w:rsid w:val="70D245EC"/>
    <w:rsid w:val="7152252C"/>
    <w:rsid w:val="71A50FCE"/>
    <w:rsid w:val="71AB593D"/>
    <w:rsid w:val="72B312A9"/>
    <w:rsid w:val="745164C4"/>
    <w:rsid w:val="75510754"/>
    <w:rsid w:val="76184467"/>
    <w:rsid w:val="76263C37"/>
    <w:rsid w:val="7678D8CE"/>
    <w:rsid w:val="775070C7"/>
    <w:rsid w:val="77AE498E"/>
    <w:rsid w:val="77D25139"/>
    <w:rsid w:val="782D4D51"/>
    <w:rsid w:val="789443D4"/>
    <w:rsid w:val="78C54CA3"/>
    <w:rsid w:val="7A744C4C"/>
    <w:rsid w:val="7AC254A1"/>
    <w:rsid w:val="7BA3482F"/>
    <w:rsid w:val="7C127F2E"/>
    <w:rsid w:val="7C2DE164"/>
    <w:rsid w:val="7C5E2C86"/>
    <w:rsid w:val="7D3C329E"/>
    <w:rsid w:val="7EBE4F94"/>
    <w:rsid w:val="7FBF6924"/>
    <w:rsid w:val="9AD7863D"/>
    <w:rsid w:val="B4D7E206"/>
    <w:rsid w:val="B5FDF6A2"/>
    <w:rsid w:val="BFEF5972"/>
    <w:rsid w:val="C7EFAF9F"/>
    <w:rsid w:val="CCD9C619"/>
    <w:rsid w:val="D7EE361D"/>
    <w:rsid w:val="DBE2C424"/>
    <w:rsid w:val="DC9E6249"/>
    <w:rsid w:val="DF3C041B"/>
    <w:rsid w:val="DFBF4276"/>
    <w:rsid w:val="E6A7AE86"/>
    <w:rsid w:val="EEDC7565"/>
    <w:rsid w:val="EEDEC0BB"/>
    <w:rsid w:val="F3BE5C91"/>
    <w:rsid w:val="F77D99C6"/>
    <w:rsid w:val="F9B7770D"/>
    <w:rsid w:val="FCFF4C7F"/>
    <w:rsid w:val="FFDF9B9E"/>
    <w:rsid w:val="FFFFF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link w:val="15"/>
    <w:qFormat/>
    <w:uiPriority w:val="99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qFormat/>
    <w:uiPriority w:val="99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  <w:rPr>
      <w:rFonts w:eastAsia="仿宋"/>
    </w:rPr>
  </w:style>
  <w:style w:type="paragraph" w:styleId="5">
    <w:name w:val="Body Text"/>
    <w:basedOn w:val="1"/>
    <w:link w:val="16"/>
    <w:qFormat/>
    <w:uiPriority w:val="99"/>
    <w:rPr>
      <w:sz w:val="23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Calibri" w:hAnsi="Calibri" w:eastAsia="宋体" w:cs="Times New Roman"/>
      <w:szCs w:val="22"/>
    </w:rPr>
  </w:style>
  <w:style w:type="paragraph" w:styleId="7">
    <w:name w:val="Plain Text"/>
    <w:basedOn w:val="1"/>
    <w:qFormat/>
    <w:uiPriority w:val="99"/>
    <w:pPr>
      <w:spacing w:line="360" w:lineRule="auto"/>
      <w:ind w:firstLine="480" w:firstLineChars="200"/>
    </w:pPr>
    <w:rPr>
      <w:rFonts w:ascii="仿宋_GB2312"/>
      <w:sz w:val="24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HTML Preformatted"/>
    <w:basedOn w:val="1"/>
    <w:link w:val="20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1">
    <w:name w:val="Body Text First Indent"/>
    <w:basedOn w:val="5"/>
    <w:link w:val="17"/>
    <w:qFormat/>
    <w:uiPriority w:val="99"/>
    <w:pPr>
      <w:ind w:firstLine="420" w:firstLineChars="100"/>
    </w:pPr>
  </w:style>
  <w:style w:type="character" w:styleId="14">
    <w:name w:val="Hyperlink"/>
    <w:basedOn w:val="13"/>
    <w:qFormat/>
    <w:uiPriority w:val="99"/>
    <w:rPr>
      <w:rFonts w:cs="Times New Roman"/>
      <w:color w:val="0000FF"/>
      <w:u w:val="single"/>
    </w:rPr>
  </w:style>
  <w:style w:type="character" w:customStyle="1" w:styleId="15">
    <w:name w:val="Heading 3 Char"/>
    <w:basedOn w:val="13"/>
    <w:link w:val="3"/>
    <w:semiHidden/>
    <w:qFormat/>
    <w:uiPriority w:val="9"/>
    <w:rPr>
      <w:rFonts w:ascii="Times New Roman" w:hAnsi="Times New Roman"/>
      <w:b/>
      <w:bCs/>
      <w:sz w:val="32"/>
      <w:szCs w:val="32"/>
    </w:rPr>
  </w:style>
  <w:style w:type="character" w:customStyle="1" w:styleId="16">
    <w:name w:val="Body Text Char"/>
    <w:basedOn w:val="13"/>
    <w:link w:val="5"/>
    <w:semiHidden/>
    <w:qFormat/>
    <w:uiPriority w:val="99"/>
    <w:rPr>
      <w:rFonts w:ascii="Times New Roman" w:hAnsi="Times New Roman"/>
      <w:szCs w:val="24"/>
    </w:rPr>
  </w:style>
  <w:style w:type="character" w:customStyle="1" w:styleId="17">
    <w:name w:val="Body Text First Indent Char"/>
    <w:basedOn w:val="16"/>
    <w:link w:val="11"/>
    <w:semiHidden/>
    <w:qFormat/>
    <w:uiPriority w:val="99"/>
  </w:style>
  <w:style w:type="character" w:customStyle="1" w:styleId="18">
    <w:name w:val="Footer Char"/>
    <w:basedOn w:val="13"/>
    <w:link w:val="8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9">
    <w:name w:val="Header Char"/>
    <w:basedOn w:val="13"/>
    <w:link w:val="9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HTML Preformatted Char"/>
    <w:basedOn w:val="13"/>
    <w:link w:val="10"/>
    <w:semiHidden/>
    <w:qFormat/>
    <w:uiPriority w:val="99"/>
    <w:rPr>
      <w:rFonts w:ascii="Courier New" w:hAnsi="Courier New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8</Pages>
  <Words>6758</Words>
  <Characters>6955</Characters>
  <Lines>0</Lines>
  <Paragraphs>0</Paragraphs>
  <TotalTime>9</TotalTime>
  <ScaleCrop>false</ScaleCrop>
  <LinksUpToDate>false</LinksUpToDate>
  <CharactersWithSpaces>7121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2022-09-27T19:13:00Z</dcterms:created>
  <dc:creator>品茗客</dc:creator>
  <cp:lastModifiedBy>Administrator</cp:lastModifiedBy>
  <cp:lastPrinted>2024-12-20T03:25:00Z</cp:lastPrinted>
  <dcterms:modified xsi:type="dcterms:W3CDTF">2024-12-20T10:22:26Z</dcterms:modified>
  <dc:title>关于赣州市提名2022年度江西省科技奖励项目的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CFF808BD406245D2B6967C5DA73D19E0_13</vt:lpwstr>
  </property>
</Properties>
</file>